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090E0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090E04" w:rsidRDefault="00090E0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090E04" w:rsidRDefault="00090E0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090E04" w:rsidRDefault="00090E04">
            <w:pPr>
              <w:bidi/>
              <w:spacing w:line="240" w:lineRule="auto"/>
            </w:pPr>
          </w:p>
        </w:tc>
      </w:tr>
      <w:tr w:rsidR="00090E0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090E04" w:rsidRDefault="00090E0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090E04" w:rsidRDefault="00090E0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090E04" w:rsidRDefault="00090E04">
            <w:pPr>
              <w:bidi/>
              <w:spacing w:line="240" w:lineRule="auto"/>
            </w:pPr>
          </w:p>
        </w:tc>
      </w:tr>
      <w:tr w:rsidR="00090E04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090E04" w:rsidRDefault="00090E04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090E04" w:rsidRDefault="00AF4496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090E04" w:rsidRDefault="00090E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90E0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090E04" w:rsidRDefault="00090E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090E04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090E04" w:rsidRDefault="00AF449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90E04" w:rsidRDefault="00AF4496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090E04" w:rsidRDefault="00AF449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090E04" w:rsidRDefault="00AF4496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</w:tbl>
    <w:p w:rsidR="00090E04" w:rsidRDefault="00090E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090E04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الدهانات (أ) أعمال المعجون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Painting Works (A): Putty Checklist</w:t>
            </w:r>
          </w:p>
        </w:tc>
      </w:tr>
    </w:tbl>
    <w:p w:rsidR="00090E04" w:rsidRDefault="00090E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090E04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090E04" w:rsidRDefault="00AF449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090E04" w:rsidRDefault="00AF4496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090E04" w:rsidRDefault="00AF449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090E04" w:rsidRDefault="00AF449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090E04" w:rsidRDefault="00AF449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090E04" w:rsidRDefault="00AF4496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تجهيز الحائط جيداً للدهان صنفرة جيدة لتفتيح المسام، ومراشمة الحوائط والتأكد من لصق الشريط اللاصق أعلى الوزرات وتغطية الأرضيات.</w:t>
            </w:r>
          </w:p>
        </w:tc>
        <w:tc>
          <w:tcPr>
            <w:tcW w:w="3402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Walls are well sanded to open pores and wetted; masking tape is fixed above skirtings and floors are covered.</w:t>
            </w: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استلام أعمال وجه تحضيري (برايمر) لكامل الحوائط.</w:t>
            </w:r>
          </w:p>
        </w:tc>
        <w:tc>
          <w:tcPr>
            <w:tcW w:w="3402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Primer coat is applied to all walls.</w:t>
            </w: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أعمال معجون سكينة أولى في اتجاه متعامد مع سكينة ثانية لسهولة التمييز ولجودة المعجنة وتمام ملء الفراغات.</w:t>
            </w:r>
          </w:p>
        </w:tc>
        <w:tc>
          <w:tcPr>
            <w:tcW w:w="3402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First putty coat is applied perpendicular to the second for easy identification, quality and full filling.</w:t>
            </w: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نوعية المعجون المستخدمة ومطابقته للمواصفات.</w:t>
            </w:r>
          </w:p>
        </w:tc>
        <w:tc>
          <w:tcPr>
            <w:tcW w:w="3402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Putty type complies with specifications.</w:t>
            </w: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معجنة جميع الأماكن.</w:t>
            </w:r>
          </w:p>
        </w:tc>
        <w:tc>
          <w:tcPr>
            <w:tcW w:w="3402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All areas are puttied.</w:t>
            </w: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أن عملية المعجنة تمت لجميع الأماكن (الارتفاعات العالية، الزوايا والأركان، منطقة أعلى الحوائط، إلخ).</w:t>
            </w:r>
          </w:p>
        </w:tc>
        <w:tc>
          <w:tcPr>
            <w:tcW w:w="3402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Putty covers all areas (high areas, corners and edges, wall tops, etc.).</w:t>
            </w: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عملية صنفرة المعجون (نعومة السطح).</w:t>
            </w:r>
          </w:p>
        </w:tc>
        <w:tc>
          <w:tcPr>
            <w:tcW w:w="3402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Putty sanding gives a smooth surface.</w:t>
            </w: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عدم وجود تموجات أو آثار سكينة المعجون على الحوائط.</w:t>
            </w:r>
          </w:p>
        </w:tc>
        <w:tc>
          <w:tcPr>
            <w:tcW w:w="3402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No waviness or trowel marks on walls.</w:t>
            </w: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  <w:tr w:rsidR="00090E04">
        <w:trPr>
          <w:cantSplit/>
          <w:jc w:val="center"/>
        </w:trPr>
        <w:tc>
          <w:tcPr>
            <w:tcW w:w="397" w:type="dxa"/>
            <w:vAlign w:val="center"/>
          </w:tcPr>
          <w:p w:rsidR="00090E04" w:rsidRDefault="00AF4496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نعومة السطح بجانب علب الكهرباء وعند الوزرات.</w:t>
            </w:r>
          </w:p>
        </w:tc>
        <w:tc>
          <w:tcPr>
            <w:tcW w:w="3402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Surface is smooth around electrical boxes and at skirtings.</w:t>
            </w: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090E04" w:rsidRDefault="00090E04">
            <w:pPr>
              <w:bidi/>
              <w:spacing w:line="240" w:lineRule="auto"/>
              <w:jc w:val="center"/>
            </w:pPr>
          </w:p>
        </w:tc>
      </w:tr>
    </w:tbl>
    <w:p w:rsidR="00090E04" w:rsidRDefault="00090E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090E0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مواصفات المشروع، تعليمات المصنع، العينة المعتمدة ‏(Mock-up)‏، كود البناء السعودي SBC 201 و SBC 801</w:t>
            </w:r>
          </w:p>
        </w:tc>
        <w:tc>
          <w:tcPr>
            <w:tcW w:w="430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Project specifications, manufacturer instructions, approved sample / mock-up; Saudi Building Code SBC 201, SBC 801</w:t>
            </w:r>
          </w:p>
        </w:tc>
      </w:tr>
      <w:tr w:rsidR="00090E04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المادة والعينة ☐ مخططات التوزيع ☐ اعتماد النموذج Mock-up</w:t>
            </w:r>
          </w:p>
        </w:tc>
        <w:tc>
          <w:tcPr>
            <w:tcW w:w="4309" w:type="dxa"/>
            <w:vAlign w:val="center"/>
          </w:tcPr>
          <w:p w:rsidR="00090E04" w:rsidRDefault="00AF4496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and sample approval   ☐ Layout shop drawings   ☐ Mock-up approval</w:t>
            </w:r>
          </w:p>
        </w:tc>
      </w:tr>
    </w:tbl>
    <w:p w:rsidR="00090E04" w:rsidRDefault="00090E04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090E04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90E04" w:rsidRDefault="00AF449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090E04" w:rsidRDefault="00AF4496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090E04" w:rsidRDefault="00090E04">
            <w:pPr>
              <w:keepNext/>
              <w:bidi/>
              <w:spacing w:line="240" w:lineRule="auto"/>
            </w:pPr>
          </w:p>
        </w:tc>
      </w:tr>
    </w:tbl>
    <w:p w:rsidR="00090E04" w:rsidRDefault="00090E0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090E0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90E04" w:rsidRDefault="00AF4496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090E04" w:rsidRDefault="00AF4496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090E04" w:rsidRDefault="00AF449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090E04" w:rsidRDefault="00AF449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090E04" w:rsidRDefault="00AF449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090E04" w:rsidRDefault="00AF449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090E04" w:rsidRDefault="00AF449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090E04" w:rsidRDefault="00AF449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090E04" w:rsidRDefault="00AF4496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090E04" w:rsidRDefault="00AF449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090E04" w:rsidRDefault="00090E04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090E04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90E04" w:rsidRDefault="00AF4496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090E04" w:rsidRDefault="00AF4496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90E04" w:rsidRDefault="00AF449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090E04" w:rsidRDefault="00AF449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90E04" w:rsidRDefault="00AF449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090E04" w:rsidRDefault="00AF449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090E04" w:rsidRDefault="00AF4496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090E04" w:rsidRDefault="00AF4496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090E04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090E04" w:rsidRDefault="00AF4496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090E04" w:rsidRDefault="00AF4496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090E04" w:rsidRDefault="00AF449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90E04" w:rsidRDefault="00AF449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90E04" w:rsidRDefault="00AF449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90E04" w:rsidRDefault="00AF449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90E04" w:rsidRDefault="00AF449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90E04" w:rsidRDefault="00AF449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090E04" w:rsidRDefault="00AF449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090E04" w:rsidRDefault="00AF449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090E04" w:rsidRDefault="00AF4496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090E04" w:rsidRDefault="00090E04">
      <w:pPr>
        <w:spacing w:line="20" w:lineRule="exact"/>
      </w:pPr>
    </w:p>
    <w:sectPr w:rsidR="00090E04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F4496" w:rsidRDefault="00AF4496">
      <w:pPr>
        <w:spacing w:line="240" w:lineRule="auto"/>
      </w:pPr>
      <w:r>
        <w:separator/>
      </w:r>
    </w:p>
  </w:endnote>
  <w:endnote w:type="continuationSeparator" w:id="0">
    <w:p w:rsidR="00AF4496" w:rsidRDefault="00AF449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090E04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090E04" w:rsidRDefault="00AF449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090E04" w:rsidRDefault="00AF4496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ACE-QC-ARC-017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F4496" w:rsidRDefault="00AF4496">
      <w:pPr>
        <w:spacing w:line="240" w:lineRule="auto"/>
      </w:pPr>
      <w:r>
        <w:separator/>
      </w:r>
    </w:p>
  </w:footnote>
  <w:footnote w:type="continuationSeparator" w:id="0">
    <w:p w:rsidR="00AF4496" w:rsidRDefault="00AF449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090E04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090E04" w:rsidRDefault="00AF4496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090E04" w:rsidRDefault="00AF4496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090E04" w:rsidRDefault="00AF449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090E04" w:rsidRDefault="00AF449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090E04" w:rsidRDefault="00AF449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ACE-QC-ARC-017</w:t>
          </w:r>
        </w:p>
      </w:tc>
    </w:tr>
    <w:tr w:rsidR="00090E04">
      <w:trPr>
        <w:trHeight w:val="283"/>
        <w:jc w:val="center"/>
      </w:trPr>
      <w:tc>
        <w:tcPr>
          <w:tcW w:w="2041" w:type="dxa"/>
          <w:vMerge/>
          <w:vAlign w:val="center"/>
        </w:tcPr>
        <w:p w:rsidR="00090E04" w:rsidRDefault="00090E04"/>
      </w:tc>
      <w:tc>
        <w:tcPr>
          <w:tcW w:w="5669" w:type="dxa"/>
          <w:vMerge/>
          <w:vAlign w:val="center"/>
        </w:tcPr>
        <w:p w:rsidR="00090E04" w:rsidRDefault="00090E04"/>
      </w:tc>
      <w:tc>
        <w:tcPr>
          <w:tcW w:w="1361" w:type="dxa"/>
          <w:shd w:val="clear" w:color="auto" w:fill="F2F2F2"/>
          <w:vAlign w:val="center"/>
        </w:tcPr>
        <w:p w:rsidR="00090E04" w:rsidRDefault="00AF449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090E04" w:rsidRDefault="00AF4496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090E04">
      <w:trPr>
        <w:trHeight w:val="283"/>
        <w:jc w:val="center"/>
      </w:trPr>
      <w:tc>
        <w:tcPr>
          <w:tcW w:w="2041" w:type="dxa"/>
          <w:vMerge/>
          <w:vAlign w:val="center"/>
        </w:tcPr>
        <w:p w:rsidR="00090E04" w:rsidRDefault="00090E04"/>
      </w:tc>
      <w:tc>
        <w:tcPr>
          <w:tcW w:w="5669" w:type="dxa"/>
          <w:vMerge w:val="restart"/>
          <w:shd w:val="clear" w:color="auto" w:fill="E7E6E6"/>
          <w:vAlign w:val="center"/>
        </w:tcPr>
        <w:p w:rsidR="00090E04" w:rsidRDefault="00AF4496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الدهانات (أ): المعجون</w:t>
          </w:r>
        </w:p>
        <w:p w:rsidR="00090E04" w:rsidRDefault="00AF4496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Painting Works (A): Putty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090E04" w:rsidRDefault="00AF449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090E04" w:rsidRDefault="00AF4496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090E04">
      <w:trPr>
        <w:trHeight w:val="283"/>
        <w:jc w:val="center"/>
      </w:trPr>
      <w:tc>
        <w:tcPr>
          <w:tcW w:w="2041" w:type="dxa"/>
          <w:vMerge/>
          <w:vAlign w:val="center"/>
        </w:tcPr>
        <w:p w:rsidR="00090E04" w:rsidRDefault="00090E04"/>
      </w:tc>
      <w:tc>
        <w:tcPr>
          <w:tcW w:w="5669" w:type="dxa"/>
          <w:vMerge/>
          <w:vAlign w:val="center"/>
        </w:tcPr>
        <w:p w:rsidR="00090E04" w:rsidRDefault="00090E04"/>
      </w:tc>
      <w:tc>
        <w:tcPr>
          <w:tcW w:w="1361" w:type="dxa"/>
          <w:shd w:val="clear" w:color="auto" w:fill="F2F2F2"/>
          <w:vAlign w:val="center"/>
        </w:tcPr>
        <w:p w:rsidR="00090E04" w:rsidRDefault="00AF4496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090E04" w:rsidRDefault="00AF4496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090E04" w:rsidRDefault="00090E04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1987841">
    <w:abstractNumId w:val="8"/>
  </w:num>
  <w:num w:numId="2" w16cid:durableId="534662049">
    <w:abstractNumId w:val="6"/>
  </w:num>
  <w:num w:numId="3" w16cid:durableId="1846938401">
    <w:abstractNumId w:val="5"/>
  </w:num>
  <w:num w:numId="4" w16cid:durableId="1608540301">
    <w:abstractNumId w:val="4"/>
  </w:num>
  <w:num w:numId="5" w16cid:durableId="1071269719">
    <w:abstractNumId w:val="7"/>
  </w:num>
  <w:num w:numId="6" w16cid:durableId="2013876303">
    <w:abstractNumId w:val="3"/>
  </w:num>
  <w:num w:numId="7" w16cid:durableId="777993672">
    <w:abstractNumId w:val="2"/>
  </w:num>
  <w:num w:numId="8" w16cid:durableId="751781655">
    <w:abstractNumId w:val="1"/>
  </w:num>
  <w:num w:numId="9" w16cid:durableId="768430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E04"/>
    <w:rsid w:val="0015074B"/>
    <w:rsid w:val="0029639D"/>
    <w:rsid w:val="00326F90"/>
    <w:rsid w:val="005C0D99"/>
    <w:rsid w:val="00AA1D8D"/>
    <w:rsid w:val="00AF4496"/>
    <w:rsid w:val="00B47730"/>
    <w:rsid w:val="00C738E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4C9DEAE2-8649-4B1D-8EEC-787730E0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ACE_QC-ARC-017_Painting_A_Putty_20261009_v4.dotx</Template>
  <TotalTime>0</TotalTime>
  <Pages>1</Pages>
  <Words>556</Words>
  <Characters>3171</Characters>
  <Application>Microsoft Office Word</Application>
  <DocSecurity>0</DocSecurity>
  <Lines>26</Lines>
  <Paragraphs>7</Paragraphs>
  <ScaleCrop>false</ScaleCrop>
  <Manager>Ahmed Fathy</Manager>
  <Company>Arab Creators for Engineering Consultancy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ACE-QC-ARC-017 Painting Works (A): Putty Inspection</dc:title>
  <dc:subject>فحص واستلام أعمال الدهانات (أ): المعجون</dc:subject>
  <dc:creator>Ahmed Fathy</dc:creator>
  <cp:keywords>QC; ITP; Inspection</cp:keywords>
  <dc:description/>
  <cp:lastModifiedBy>Ahmed Fathy</cp:lastModifiedBy>
  <cp:revision>2</cp:revision>
  <dcterms:created xsi:type="dcterms:W3CDTF">2026-11-03T20:11:00Z</dcterms:created>
  <dcterms:modified xsi:type="dcterms:W3CDTF">2026-11-03T20:11:00Z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